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CC08D" w14:textId="5AE294C4" w:rsidR="006B6BFD" w:rsidRDefault="005F6331">
      <w:r>
        <w:rPr>
          <w:noProof/>
          <w:lang w:eastAsia="en-GB"/>
        </w:rPr>
        <w:pict w14:anchorId="43BB05FD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29.15pt;margin-top:171.45pt;width:215pt;height:100.8pt;z-index:251658240" stroked="f">
            <v:textbox style="mso-next-textbox:#_x0000_s1030">
              <w:txbxContent>
                <w:p w14:paraId="30152F3E" w14:textId="77777777" w:rsidR="006B6BFD" w:rsidRPr="00057877" w:rsidRDefault="006B6BFD" w:rsidP="00DD6546">
                  <w:pPr>
                    <w:jc w:val="right"/>
                    <w:rPr>
                      <w:b/>
                      <w:sz w:val="18"/>
                      <w:szCs w:val="18"/>
                    </w:rPr>
                  </w:pPr>
                  <w:r w:rsidRPr="00057877">
                    <w:rPr>
                      <w:b/>
                      <w:sz w:val="18"/>
                      <w:szCs w:val="18"/>
                    </w:rPr>
                    <w:t>Telephone: 01522 703 912</w:t>
                  </w:r>
                </w:p>
                <w:p w14:paraId="37C2254E" w14:textId="08F202AC" w:rsidR="006B6BFD" w:rsidRPr="00057877" w:rsidRDefault="006B6BFD" w:rsidP="00DD6546">
                  <w:pPr>
                    <w:jc w:val="right"/>
                    <w:rPr>
                      <w:b/>
                      <w:sz w:val="18"/>
                      <w:szCs w:val="18"/>
                    </w:rPr>
                  </w:pPr>
                  <w:r w:rsidRPr="00057877">
                    <w:rPr>
                      <w:b/>
                      <w:sz w:val="18"/>
                      <w:szCs w:val="18"/>
                    </w:rPr>
                    <w:t xml:space="preserve">Email: </w:t>
                  </w:r>
                  <w:r w:rsidR="0033035B">
                    <w:rPr>
                      <w:b/>
                      <w:sz w:val="18"/>
                      <w:szCs w:val="18"/>
                    </w:rPr>
                    <w:t>burials</w:t>
                  </w:r>
                  <w:r w:rsidRPr="00057877">
                    <w:rPr>
                      <w:b/>
                      <w:sz w:val="18"/>
                      <w:szCs w:val="18"/>
                    </w:rPr>
                    <w:t>@saxilbyparishcouncil.</w:t>
                  </w:r>
                  <w:r w:rsidR="005F6331">
                    <w:rPr>
                      <w:b/>
                      <w:sz w:val="18"/>
                      <w:szCs w:val="18"/>
                    </w:rPr>
                    <w:t>gov</w:t>
                  </w:r>
                  <w:r w:rsidRPr="00057877">
                    <w:rPr>
                      <w:b/>
                      <w:sz w:val="18"/>
                      <w:szCs w:val="18"/>
                    </w:rPr>
                    <w:t>.uk</w:t>
                  </w:r>
                </w:p>
                <w:p w14:paraId="2E1DFBA0" w14:textId="77777777" w:rsidR="006B6BFD" w:rsidRPr="00057877" w:rsidRDefault="006B6BFD" w:rsidP="00DD6546">
                  <w:pPr>
                    <w:jc w:val="right"/>
                    <w:rPr>
                      <w:b/>
                      <w:sz w:val="18"/>
                      <w:szCs w:val="18"/>
                    </w:rPr>
                  </w:pPr>
                  <w:r w:rsidRPr="00057877">
                    <w:rPr>
                      <w:b/>
                      <w:sz w:val="18"/>
                      <w:szCs w:val="18"/>
                    </w:rPr>
                    <w:t>Website: www.saxilbyparishcouncil.gov.uk</w:t>
                  </w:r>
                </w:p>
                <w:p w14:paraId="4F4AFE3E" w14:textId="77777777" w:rsidR="006B6BFD" w:rsidRPr="00057877" w:rsidRDefault="006B6BFD" w:rsidP="00DD6546">
                  <w:pPr>
                    <w:jc w:val="right"/>
                    <w:rPr>
                      <w:sz w:val="18"/>
                      <w:szCs w:val="18"/>
                    </w:rPr>
                  </w:pPr>
                </w:p>
                <w:p w14:paraId="0B08778E" w14:textId="77777777" w:rsidR="006B6BFD" w:rsidRPr="00960A85" w:rsidRDefault="006B6BFD" w:rsidP="00DD6546">
                  <w:pPr>
                    <w:jc w:val="right"/>
                    <w:rPr>
                      <w:color w:val="808080"/>
                      <w:sz w:val="18"/>
                      <w:szCs w:val="18"/>
                    </w:rPr>
                  </w:pPr>
                  <w:smartTag w:uri="urn:schemas-microsoft-com:office:smarttags" w:element="place">
                    <w:r w:rsidRPr="00960A85">
                      <w:rPr>
                        <w:color w:val="808080"/>
                        <w:sz w:val="18"/>
                        <w:szCs w:val="18"/>
                      </w:rPr>
                      <w:t>St. Andrews</w:t>
                    </w:r>
                  </w:smartTag>
                  <w:r w:rsidRPr="00960A85">
                    <w:rPr>
                      <w:color w:val="808080"/>
                      <w:sz w:val="18"/>
                      <w:szCs w:val="18"/>
                    </w:rPr>
                    <w:t xml:space="preserve"> Community Centre</w:t>
                  </w:r>
                </w:p>
                <w:p w14:paraId="5EDF2CB2" w14:textId="77777777" w:rsidR="006B6BFD" w:rsidRPr="00960A85" w:rsidRDefault="006B6BFD" w:rsidP="00DD6546">
                  <w:pPr>
                    <w:jc w:val="right"/>
                    <w:rPr>
                      <w:color w:val="808080"/>
                      <w:sz w:val="18"/>
                      <w:szCs w:val="18"/>
                    </w:rPr>
                  </w:pPr>
                  <w:smartTag w:uri="urn:schemas-microsoft-com:office:smarttags" w:element="address">
                    <w:smartTag w:uri="urn:schemas-microsoft-com:office:smarttags" w:element="Street">
                      <w:r w:rsidRPr="00960A85">
                        <w:rPr>
                          <w:color w:val="808080"/>
                          <w:sz w:val="18"/>
                          <w:szCs w:val="18"/>
                        </w:rPr>
                        <w:t>William Street</w:t>
                      </w:r>
                    </w:smartTag>
                  </w:smartTag>
                </w:p>
                <w:p w14:paraId="32C285A7" w14:textId="77777777" w:rsidR="006B6BFD" w:rsidRPr="00960A85" w:rsidRDefault="006B6BFD" w:rsidP="00DD6546">
                  <w:pPr>
                    <w:jc w:val="right"/>
                    <w:rPr>
                      <w:color w:val="808080"/>
                      <w:sz w:val="18"/>
                      <w:szCs w:val="18"/>
                    </w:rPr>
                  </w:pPr>
                  <w:r w:rsidRPr="00960A85">
                    <w:rPr>
                      <w:color w:val="808080"/>
                      <w:sz w:val="18"/>
                      <w:szCs w:val="18"/>
                    </w:rPr>
                    <w:t>Saxilby</w:t>
                  </w:r>
                </w:p>
                <w:p w14:paraId="6B8E1B1A" w14:textId="77777777" w:rsidR="006B6BFD" w:rsidRPr="00960A85" w:rsidRDefault="006B6BFD" w:rsidP="00DD6546">
                  <w:pPr>
                    <w:jc w:val="right"/>
                    <w:rPr>
                      <w:color w:val="808080"/>
                      <w:sz w:val="18"/>
                      <w:szCs w:val="18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960A85">
                        <w:rPr>
                          <w:color w:val="808080"/>
                          <w:sz w:val="18"/>
                          <w:szCs w:val="18"/>
                        </w:rPr>
                        <w:t>Lincoln</w:t>
                      </w:r>
                    </w:smartTag>
                  </w:smartTag>
                </w:p>
                <w:p w14:paraId="45B2A091" w14:textId="77777777" w:rsidR="006B6BFD" w:rsidRPr="00960A85" w:rsidRDefault="006B6BFD" w:rsidP="00DD6546">
                  <w:pPr>
                    <w:jc w:val="right"/>
                    <w:rPr>
                      <w:color w:val="808080"/>
                      <w:sz w:val="18"/>
                      <w:szCs w:val="18"/>
                    </w:rPr>
                  </w:pPr>
                  <w:r w:rsidRPr="00960A85">
                    <w:rPr>
                      <w:color w:val="808080"/>
                      <w:sz w:val="18"/>
                      <w:szCs w:val="18"/>
                    </w:rPr>
                    <w:t>LN1 2LP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 w14:anchorId="78E1998B">
          <v:shape id="_x0000_s1031" type="#_x0000_t202" style="position:absolute;margin-left:47.95pt;margin-top:45.55pt;width:209.3pt;height:48.35pt;z-index:251657216" filled="f" stroked="f">
            <v:textbox style="mso-next-textbox:#_x0000_s1031">
              <w:txbxContent>
                <w:p w14:paraId="12A8F663" w14:textId="77777777" w:rsidR="006B6BFD" w:rsidRPr="00960A85" w:rsidRDefault="006B6BFD">
                  <w:pPr>
                    <w:rPr>
                      <w:b/>
                      <w:color w:val="FFFFFF"/>
                      <w:sz w:val="36"/>
                      <w:szCs w:val="36"/>
                    </w:rPr>
                  </w:pPr>
                  <w:r w:rsidRPr="00960A85">
                    <w:rPr>
                      <w:b/>
                      <w:color w:val="FFFFFF"/>
                      <w:sz w:val="36"/>
                      <w:szCs w:val="36"/>
                    </w:rPr>
                    <w:t>Saxilby with Ingleby</w:t>
                  </w:r>
                </w:p>
                <w:p w14:paraId="7700E68A" w14:textId="77777777" w:rsidR="006B6BFD" w:rsidRPr="00960A85" w:rsidRDefault="006B6BFD">
                  <w:pPr>
                    <w:rPr>
                      <w:b/>
                      <w:color w:val="FFFFFF"/>
                      <w:sz w:val="36"/>
                      <w:szCs w:val="36"/>
                    </w:rPr>
                  </w:pPr>
                  <w:r w:rsidRPr="00960A85">
                    <w:rPr>
                      <w:b/>
                      <w:color w:val="FFFFFF"/>
                      <w:sz w:val="36"/>
                      <w:szCs w:val="36"/>
                    </w:rPr>
                    <w:t>Parish Council</w:t>
                  </w:r>
                </w:p>
              </w:txbxContent>
            </v:textbox>
          </v:shape>
        </w:pict>
      </w:r>
    </w:p>
    <w:p w14:paraId="6B438DBA" w14:textId="77777777" w:rsidR="006B6BFD" w:rsidRDefault="006B6BFD"/>
    <w:p w14:paraId="19A114BB" w14:textId="77777777" w:rsidR="006B6BFD" w:rsidRDefault="006B6BFD"/>
    <w:p w14:paraId="53A4FCA9" w14:textId="77777777" w:rsidR="006B6BFD" w:rsidRDefault="006B6BFD"/>
    <w:p w14:paraId="7B7DB81B" w14:textId="77777777" w:rsidR="006B6BFD" w:rsidRDefault="006B6BFD"/>
    <w:p w14:paraId="210CE669" w14:textId="681314FE" w:rsidR="006B6BFD" w:rsidRDefault="009A5901" w:rsidP="00084C3E">
      <w:pPr>
        <w:tabs>
          <w:tab w:val="left" w:pos="9623"/>
        </w:tabs>
        <w:ind w:left="8640"/>
        <w:jc w:val="right"/>
      </w:pPr>
      <w:r>
        <w:tab/>
      </w:r>
      <w:r w:rsidR="00B3299A">
        <w:tab/>
      </w:r>
      <w:r w:rsidR="005F6331">
        <w:pict w14:anchorId="233FF7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78.75pt">
            <v:imagedata r:id="rId10" o:title=""/>
          </v:shape>
        </w:pict>
      </w:r>
      <w:r w:rsidR="00B3299A">
        <w:tab/>
      </w:r>
    </w:p>
    <w:p w14:paraId="06F014B4" w14:textId="77777777" w:rsidR="006B6BFD" w:rsidRDefault="006B6BFD"/>
    <w:p w14:paraId="4356E69A" w14:textId="77777777" w:rsidR="006B6BFD" w:rsidRDefault="006B6BFD"/>
    <w:p w14:paraId="77D97809" w14:textId="77777777" w:rsidR="006B6BFD" w:rsidRDefault="006B6BFD"/>
    <w:p w14:paraId="6CDEE628" w14:textId="77777777" w:rsidR="006B6BFD" w:rsidRDefault="006B6BFD"/>
    <w:p w14:paraId="3E307428" w14:textId="77777777" w:rsidR="006B6BFD" w:rsidRDefault="006B6BFD"/>
    <w:p w14:paraId="63E50476" w14:textId="77777777" w:rsidR="006B6BFD" w:rsidRDefault="006B6BFD"/>
    <w:p w14:paraId="63E90C37" w14:textId="77777777" w:rsidR="006B6BFD" w:rsidRDefault="006B6BFD"/>
    <w:p w14:paraId="7E8682A7" w14:textId="77777777" w:rsidR="006B6BFD" w:rsidRDefault="006B6BFD"/>
    <w:p w14:paraId="20157817" w14:textId="77777777" w:rsidR="006B6BFD" w:rsidRPr="00A4487B" w:rsidRDefault="006B6BFD" w:rsidP="00095DBE">
      <w:pPr>
        <w:ind w:left="1418"/>
        <w:jc w:val="both"/>
        <w:rPr>
          <w:rFonts w:ascii="Gill Sans MT" w:hAnsi="Gill Sans MT"/>
          <w:b/>
          <w:sz w:val="28"/>
          <w:szCs w:val="28"/>
        </w:rPr>
      </w:pPr>
      <w:r w:rsidRPr="00A4487B">
        <w:rPr>
          <w:rFonts w:ascii="Gill Sans MT" w:hAnsi="Gill Sans MT"/>
          <w:b/>
          <w:sz w:val="28"/>
          <w:szCs w:val="28"/>
        </w:rPr>
        <w:t>Saxilby Cemetery</w:t>
      </w:r>
    </w:p>
    <w:p w14:paraId="72ACCD1D" w14:textId="2F3F7BA6" w:rsidR="006B6BFD" w:rsidRPr="00A4487B" w:rsidRDefault="006B6BFD" w:rsidP="00095DBE">
      <w:pPr>
        <w:ind w:left="1418"/>
        <w:jc w:val="both"/>
        <w:rPr>
          <w:rFonts w:ascii="Gill Sans MT" w:hAnsi="Gill Sans MT"/>
          <w:b/>
          <w:sz w:val="28"/>
          <w:szCs w:val="28"/>
        </w:rPr>
      </w:pPr>
      <w:r w:rsidRPr="00A4487B">
        <w:rPr>
          <w:rFonts w:ascii="Gill Sans MT" w:hAnsi="Gill Sans MT"/>
          <w:b/>
          <w:sz w:val="28"/>
          <w:szCs w:val="28"/>
        </w:rPr>
        <w:t xml:space="preserve">Reservation </w:t>
      </w:r>
      <w:r>
        <w:rPr>
          <w:rFonts w:ascii="Gill Sans MT" w:hAnsi="Gill Sans MT"/>
          <w:b/>
          <w:sz w:val="28"/>
          <w:szCs w:val="28"/>
        </w:rPr>
        <w:t>–</w:t>
      </w:r>
      <w:r w:rsidRPr="00A4487B">
        <w:rPr>
          <w:rFonts w:ascii="Gill Sans MT" w:hAnsi="Gill Sans MT"/>
          <w:b/>
          <w:sz w:val="28"/>
          <w:szCs w:val="28"/>
        </w:rPr>
        <w:t xml:space="preserve"> </w:t>
      </w:r>
      <w:r>
        <w:rPr>
          <w:rFonts w:ascii="Gill Sans MT" w:hAnsi="Gill Sans MT"/>
          <w:b/>
          <w:sz w:val="28"/>
          <w:szCs w:val="28"/>
        </w:rPr>
        <w:t>Pre-</w:t>
      </w:r>
      <w:r w:rsidRPr="00A4487B">
        <w:rPr>
          <w:rFonts w:ascii="Gill Sans MT" w:hAnsi="Gill Sans MT"/>
          <w:b/>
          <w:sz w:val="28"/>
          <w:szCs w:val="28"/>
        </w:rPr>
        <w:t>Purchased Plot</w:t>
      </w:r>
      <w:r w:rsidR="00121BC2">
        <w:rPr>
          <w:rFonts w:ascii="Gill Sans MT" w:hAnsi="Gill Sans MT"/>
          <w:b/>
          <w:sz w:val="28"/>
          <w:szCs w:val="28"/>
        </w:rPr>
        <w:t>/s</w:t>
      </w:r>
    </w:p>
    <w:p w14:paraId="6A45CBAB" w14:textId="77777777" w:rsidR="006B6BFD" w:rsidRDefault="006B6BFD" w:rsidP="00095DBE">
      <w:pPr>
        <w:ind w:left="1418"/>
        <w:jc w:val="both"/>
        <w:rPr>
          <w:rFonts w:ascii="Gill Sans MT" w:hAnsi="Gill Sans MT"/>
          <w:sz w:val="20"/>
          <w:szCs w:val="20"/>
        </w:rPr>
      </w:pPr>
    </w:p>
    <w:p w14:paraId="12A33BF6" w14:textId="77777777" w:rsidR="006B6BFD" w:rsidRDefault="006B6BFD" w:rsidP="00095DBE">
      <w:pPr>
        <w:ind w:left="1418"/>
        <w:jc w:val="both"/>
        <w:rPr>
          <w:rFonts w:ascii="Gill Sans MT" w:hAnsi="Gill Sans MT"/>
          <w:sz w:val="20"/>
          <w:szCs w:val="20"/>
        </w:rPr>
      </w:pPr>
    </w:p>
    <w:p w14:paraId="1B4001DE" w14:textId="77777777" w:rsidR="006B6BFD" w:rsidRPr="00A4487B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>Please complete one form per reserved lot request</w:t>
      </w:r>
    </w:p>
    <w:p w14:paraId="01946FA7" w14:textId="77777777" w:rsidR="006B6BFD" w:rsidRPr="00A4487B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368C1084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</w:p>
    <w:p w14:paraId="3662704C" w14:textId="77777777" w:rsidR="006B6BFD" w:rsidRPr="00A4487B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>Applicant Full Name:</w:t>
      </w:r>
      <w:r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ab/>
        <w:t>………………………………………………………………………</w:t>
      </w:r>
    </w:p>
    <w:p w14:paraId="797AD877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</w:p>
    <w:p w14:paraId="78CF4AA8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>Postal Address:</w:t>
      </w:r>
      <w:r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ab/>
        <w:t>………………………………………………………………………</w:t>
      </w:r>
    </w:p>
    <w:p w14:paraId="437011EE" w14:textId="77777777" w:rsidR="006B6BFD" w:rsidRPr="00A4487B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  <w:t>………………………………………………………………………</w:t>
      </w:r>
    </w:p>
    <w:p w14:paraId="3D6CBDE3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 xml:space="preserve">Town: </w:t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  <w:t>……………………………………….</w:t>
      </w:r>
    </w:p>
    <w:p w14:paraId="0FBD92EC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>Post Code:</w:t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  <w:t>……………………………………….</w:t>
      </w:r>
    </w:p>
    <w:p w14:paraId="76BA18F6" w14:textId="77777777" w:rsidR="006B6BFD" w:rsidRPr="00A4487B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</w:p>
    <w:p w14:paraId="5C5C7C2B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>Contact Number:</w:t>
      </w:r>
      <w:r>
        <w:rPr>
          <w:rFonts w:ascii="Gill Sans MT" w:hAnsi="Gill Sans MT"/>
          <w:sz w:val="24"/>
          <w:szCs w:val="24"/>
        </w:rPr>
        <w:tab/>
        <w:t>…………………….. (h) ……………………….. (m)</w:t>
      </w:r>
    </w:p>
    <w:p w14:paraId="63145F8D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E-Mail address:</w:t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  <w:t>…………………………………………………….</w:t>
      </w:r>
    </w:p>
    <w:p w14:paraId="1FA28D93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</w:p>
    <w:p w14:paraId="3A1E02B7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2C5AF6CE" w14:textId="77777777" w:rsidR="006B6BFD" w:rsidRDefault="006B6BFD" w:rsidP="00095DBE">
      <w:pPr>
        <w:ind w:left="1418"/>
        <w:jc w:val="both"/>
        <w:rPr>
          <w:rFonts w:ascii="Gill Sans MT" w:hAnsi="Gill Sans MT"/>
          <w:b/>
          <w:sz w:val="24"/>
          <w:szCs w:val="24"/>
        </w:rPr>
      </w:pPr>
      <w:r w:rsidRPr="00A4487B">
        <w:rPr>
          <w:rFonts w:ascii="Gill Sans MT" w:hAnsi="Gill Sans MT"/>
          <w:b/>
          <w:sz w:val="24"/>
          <w:szCs w:val="24"/>
        </w:rPr>
        <w:t xml:space="preserve">Type of Plot required (delete one): </w:t>
      </w:r>
      <w:r w:rsidRPr="00A4487B">
        <w:rPr>
          <w:rFonts w:ascii="Gill Sans MT" w:hAnsi="Gill Sans MT"/>
          <w:b/>
          <w:sz w:val="24"/>
          <w:szCs w:val="24"/>
        </w:rPr>
        <w:tab/>
      </w:r>
      <w:r w:rsidRPr="00A4487B">
        <w:rPr>
          <w:rFonts w:ascii="Gill Sans MT" w:hAnsi="Gill Sans MT"/>
          <w:b/>
          <w:sz w:val="24"/>
          <w:szCs w:val="24"/>
        </w:rPr>
        <w:tab/>
        <w:t xml:space="preserve">Lawn </w:t>
      </w:r>
      <w:r w:rsidRPr="00A4487B">
        <w:rPr>
          <w:rFonts w:ascii="Gill Sans MT" w:hAnsi="Gill Sans MT"/>
          <w:b/>
          <w:sz w:val="24"/>
          <w:szCs w:val="24"/>
        </w:rPr>
        <w:tab/>
      </w:r>
      <w:r w:rsidRPr="00A4487B">
        <w:rPr>
          <w:rFonts w:ascii="Gill Sans MT" w:hAnsi="Gill Sans MT"/>
          <w:b/>
          <w:sz w:val="24"/>
          <w:szCs w:val="24"/>
        </w:rPr>
        <w:tab/>
        <w:t>Ashes</w:t>
      </w:r>
    </w:p>
    <w:p w14:paraId="38BB0BE3" w14:textId="484F93C9" w:rsidR="006B6BFD" w:rsidRDefault="006B6BFD" w:rsidP="00095DBE">
      <w:pPr>
        <w:ind w:left="1418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Size of Plot required (delete one):</w:t>
      </w:r>
      <w:r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  <w:t>Single</w:t>
      </w:r>
      <w:r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 w:rsidR="006904F1">
        <w:rPr>
          <w:rFonts w:ascii="Gill Sans MT" w:hAnsi="Gill Sans MT"/>
          <w:b/>
          <w:sz w:val="24"/>
          <w:szCs w:val="24"/>
        </w:rPr>
        <w:t>Side by Side</w:t>
      </w:r>
      <w:r w:rsidR="00506B70">
        <w:rPr>
          <w:rFonts w:ascii="Gill Sans MT" w:hAnsi="Gill Sans MT"/>
          <w:b/>
          <w:sz w:val="24"/>
          <w:szCs w:val="24"/>
        </w:rPr>
        <w:t>*</w:t>
      </w:r>
    </w:p>
    <w:p w14:paraId="41488154" w14:textId="2FDE51B9" w:rsidR="00506B70" w:rsidRPr="00506B70" w:rsidRDefault="00506B70" w:rsidP="00095DBE">
      <w:pPr>
        <w:ind w:left="1418"/>
        <w:jc w:val="both"/>
        <w:rPr>
          <w:rFonts w:ascii="Gill Sans MT" w:hAnsi="Gill Sans MT"/>
          <w:bCs/>
          <w:sz w:val="24"/>
          <w:szCs w:val="24"/>
        </w:rPr>
      </w:pPr>
      <w:r w:rsidRPr="00506B70">
        <w:rPr>
          <w:rFonts w:ascii="Gill Sans MT" w:hAnsi="Gill Sans MT"/>
          <w:bCs/>
          <w:sz w:val="24"/>
          <w:szCs w:val="24"/>
        </w:rPr>
        <w:t>*Please note that we no longer permit double-depth lawn plots</w:t>
      </w:r>
      <w:r>
        <w:rPr>
          <w:rFonts w:ascii="Gill Sans MT" w:hAnsi="Gill Sans MT"/>
          <w:bCs/>
          <w:sz w:val="24"/>
          <w:szCs w:val="24"/>
        </w:rPr>
        <w:t>,</w:t>
      </w:r>
      <w:r w:rsidRPr="00506B70">
        <w:rPr>
          <w:rFonts w:ascii="Gill Sans MT" w:hAnsi="Gill Sans MT"/>
          <w:bCs/>
          <w:sz w:val="24"/>
          <w:szCs w:val="24"/>
        </w:rPr>
        <w:t xml:space="preserve"> but side-by-side lawn plots can be purchased.</w:t>
      </w:r>
    </w:p>
    <w:p w14:paraId="7AC3CF24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44EE8373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</w:p>
    <w:p w14:paraId="0D35B7DC" w14:textId="77777777" w:rsidR="006B6BFD" w:rsidRPr="00A4487B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>This Plot is for use by the following nominated person(s)</w:t>
      </w:r>
    </w:p>
    <w:p w14:paraId="60DB27AB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</w:p>
    <w:p w14:paraId="528DC687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 xml:space="preserve">Name: </w:t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  <w:t>…………………………………………………………..</w:t>
      </w:r>
      <w:r>
        <w:rPr>
          <w:rFonts w:ascii="Gill Sans MT" w:hAnsi="Gill Sans MT"/>
          <w:sz w:val="24"/>
          <w:szCs w:val="24"/>
        </w:rPr>
        <w:tab/>
      </w:r>
    </w:p>
    <w:p w14:paraId="2406091A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>Date of birth:</w:t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  <w:t>………………………………</w:t>
      </w:r>
    </w:p>
    <w:p w14:paraId="1697FF0B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</w:p>
    <w:p w14:paraId="601FFF3E" w14:textId="616E4E7E" w:rsidR="006B6BFD" w:rsidRPr="00A4487B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If you have purchased a </w:t>
      </w:r>
      <w:r w:rsidR="007077A4">
        <w:rPr>
          <w:rFonts w:ascii="Gill Sans MT" w:hAnsi="Gill Sans MT"/>
          <w:sz w:val="24"/>
          <w:szCs w:val="24"/>
        </w:rPr>
        <w:t>Side by side</w:t>
      </w:r>
      <w:r>
        <w:rPr>
          <w:rFonts w:ascii="Gill Sans MT" w:hAnsi="Gill Sans MT"/>
          <w:sz w:val="24"/>
          <w:szCs w:val="24"/>
        </w:rPr>
        <w:t xml:space="preserve"> Plot then complete the part below: -</w:t>
      </w:r>
    </w:p>
    <w:p w14:paraId="468FDAD8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</w:p>
    <w:p w14:paraId="17CB6AD6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 xml:space="preserve">Name: </w:t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  <w:t>…………………………………………………………..</w:t>
      </w:r>
    </w:p>
    <w:p w14:paraId="71CE4977" w14:textId="77777777" w:rsidR="006B6BFD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</w:p>
    <w:p w14:paraId="11E53D24" w14:textId="77777777" w:rsidR="006B6BFD" w:rsidRPr="00A4487B" w:rsidRDefault="006B6BFD" w:rsidP="00095D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>Date of birth:</w:t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  <w:t>………………………………</w:t>
      </w:r>
    </w:p>
    <w:p w14:paraId="22673891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6CF1C5C6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123D387D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51ACDB1E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6F5EE137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25F2FA96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75840CDA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65EE0885" w14:textId="77777777" w:rsidR="006B6BFD" w:rsidRDefault="005F6331" w:rsidP="0080370E">
      <w:pPr>
        <w:ind w:left="1418"/>
        <w:jc w:val="right"/>
        <w:rPr>
          <w:rFonts w:ascii="Gill Sans MT" w:hAnsi="Gill Sans MT"/>
          <w:sz w:val="24"/>
          <w:szCs w:val="24"/>
        </w:rPr>
      </w:pPr>
      <w:r>
        <w:pict w14:anchorId="169E90C7">
          <v:shape id="_x0000_i1026" type="#_x0000_t75" style="width:78.75pt;height:78.75pt">
            <v:imagedata r:id="rId10" o:title=""/>
          </v:shape>
        </w:pict>
      </w:r>
    </w:p>
    <w:p w14:paraId="77C9C3EF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126E9E10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38B29791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366D61A7" w14:textId="77777777" w:rsidR="006B6BFD" w:rsidRPr="00A4487B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>I (full name</w:t>
      </w:r>
      <w:r>
        <w:rPr>
          <w:rFonts w:ascii="Gill Sans MT" w:hAnsi="Gill Sans MT"/>
          <w:sz w:val="24"/>
          <w:szCs w:val="24"/>
        </w:rPr>
        <w:t>) ………………………………………</w:t>
      </w:r>
      <w:r w:rsidRPr="00A4487B">
        <w:rPr>
          <w:rFonts w:ascii="Gill Sans MT" w:hAnsi="Gill Sans MT"/>
          <w:sz w:val="24"/>
          <w:szCs w:val="24"/>
        </w:rPr>
        <w:t xml:space="preserve"> make application to the </w:t>
      </w:r>
      <w:r>
        <w:rPr>
          <w:rFonts w:ascii="Gill Sans MT" w:hAnsi="Gill Sans MT"/>
          <w:sz w:val="24"/>
          <w:szCs w:val="24"/>
        </w:rPr>
        <w:t>Saxilby with Ingleby Parish Council</w:t>
      </w:r>
      <w:r w:rsidRPr="00A4487B">
        <w:rPr>
          <w:rFonts w:ascii="Gill Sans MT" w:hAnsi="Gill Sans MT"/>
          <w:sz w:val="24"/>
          <w:szCs w:val="24"/>
        </w:rPr>
        <w:t xml:space="preserve"> to</w:t>
      </w:r>
      <w:r>
        <w:rPr>
          <w:rFonts w:ascii="Gill Sans MT" w:hAnsi="Gill Sans MT"/>
          <w:sz w:val="24"/>
          <w:szCs w:val="24"/>
        </w:rPr>
        <w:t xml:space="preserve"> </w:t>
      </w:r>
      <w:r w:rsidRPr="00A4487B">
        <w:rPr>
          <w:rFonts w:ascii="Gill Sans MT" w:hAnsi="Gill Sans MT"/>
          <w:sz w:val="24"/>
          <w:szCs w:val="24"/>
        </w:rPr>
        <w:t>reserve a cemetery plot.</w:t>
      </w:r>
    </w:p>
    <w:p w14:paraId="1D48248D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73AF09BD" w14:textId="77777777" w:rsidR="006B6BFD" w:rsidRPr="00A4487B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 xml:space="preserve">I understand that the plot must be paid for in full before </w:t>
      </w:r>
      <w:r>
        <w:rPr>
          <w:rFonts w:ascii="Gill Sans MT" w:hAnsi="Gill Sans MT"/>
          <w:sz w:val="24"/>
          <w:szCs w:val="24"/>
        </w:rPr>
        <w:t xml:space="preserve">Saxilby with Ingleby Parish </w:t>
      </w:r>
      <w:r w:rsidRPr="00A4487B">
        <w:rPr>
          <w:rFonts w:ascii="Gill Sans MT" w:hAnsi="Gill Sans MT"/>
          <w:sz w:val="24"/>
          <w:szCs w:val="24"/>
        </w:rPr>
        <w:t>Council will uphold the reservation.</w:t>
      </w:r>
    </w:p>
    <w:p w14:paraId="1D1593AB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5FCED246" w14:textId="77777777" w:rsidR="006B6BFD" w:rsidRPr="00A4487B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>I understand that the fee payable for the plot does not include the interment.</w:t>
      </w:r>
    </w:p>
    <w:p w14:paraId="1C65A864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02F9B975" w14:textId="77777777" w:rsidR="006B6BFD" w:rsidRPr="00A4487B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>I acknowledge that the above named persons will be eligible for interment in the plot reserved by the</w:t>
      </w:r>
      <w:r>
        <w:rPr>
          <w:rFonts w:ascii="Gill Sans MT" w:hAnsi="Gill Sans MT"/>
          <w:sz w:val="24"/>
          <w:szCs w:val="24"/>
        </w:rPr>
        <w:t xml:space="preserve"> </w:t>
      </w:r>
      <w:r w:rsidRPr="00A4487B">
        <w:rPr>
          <w:rFonts w:ascii="Gill Sans MT" w:hAnsi="Gill Sans MT"/>
          <w:sz w:val="24"/>
          <w:szCs w:val="24"/>
        </w:rPr>
        <w:t>applicant.</w:t>
      </w:r>
    </w:p>
    <w:p w14:paraId="414C68AA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2B580D37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6BFFBE16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Signed: </w:t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  <w:t>……………………………………………..</w:t>
      </w:r>
    </w:p>
    <w:p w14:paraId="4D2C3A4B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34C52318" w14:textId="77777777" w:rsidR="006B6BFD" w:rsidRPr="00A4487B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  <w:r w:rsidRPr="00A4487B">
        <w:rPr>
          <w:rFonts w:ascii="Gill Sans MT" w:hAnsi="Gill Sans MT"/>
          <w:sz w:val="24"/>
          <w:szCs w:val="24"/>
        </w:rPr>
        <w:t>Date:</w:t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  <w:t>……………………………..</w:t>
      </w:r>
    </w:p>
    <w:p w14:paraId="09E00D04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735FF5E4" w14:textId="77777777" w:rsidR="006B6BFD" w:rsidRDefault="006B6BFD" w:rsidP="00095DBE">
      <w:pPr>
        <w:ind w:left="1418"/>
        <w:jc w:val="both"/>
        <w:rPr>
          <w:rFonts w:ascii="Gill Sans MT" w:hAnsi="Gill Sans MT"/>
          <w:sz w:val="24"/>
          <w:szCs w:val="24"/>
        </w:rPr>
      </w:pPr>
    </w:p>
    <w:p w14:paraId="436928CF" w14:textId="77777777" w:rsidR="006B6BFD" w:rsidRPr="00095DBE" w:rsidRDefault="006B6BFD" w:rsidP="00095DBE">
      <w:pPr>
        <w:ind w:left="1418"/>
        <w:jc w:val="both"/>
        <w:rPr>
          <w:rFonts w:ascii="Gill Sans MT" w:hAnsi="Gill Sans MT"/>
          <w:sz w:val="18"/>
          <w:szCs w:val="18"/>
        </w:rPr>
      </w:pPr>
      <w:r w:rsidRPr="00095DBE">
        <w:rPr>
          <w:rFonts w:ascii="Gill Sans MT" w:hAnsi="Gill Sans MT"/>
          <w:sz w:val="18"/>
          <w:szCs w:val="18"/>
        </w:rPr>
        <w:t>NOTES:</w:t>
      </w:r>
    </w:p>
    <w:p w14:paraId="344F6624" w14:textId="77777777" w:rsidR="006B6BFD" w:rsidRPr="00095DBE" w:rsidRDefault="006B6BFD" w:rsidP="00095DBE">
      <w:pPr>
        <w:ind w:left="1418"/>
        <w:jc w:val="both"/>
        <w:rPr>
          <w:rFonts w:ascii="Gill Sans MT" w:hAnsi="Gill Sans MT"/>
          <w:sz w:val="18"/>
          <w:szCs w:val="18"/>
        </w:rPr>
      </w:pPr>
    </w:p>
    <w:p w14:paraId="650E3DDB" w14:textId="77777777" w:rsidR="006B6BFD" w:rsidRPr="00095DBE" w:rsidRDefault="006B6BFD" w:rsidP="00095DBE">
      <w:pPr>
        <w:numPr>
          <w:ilvl w:val="0"/>
          <w:numId w:val="3"/>
        </w:numPr>
        <w:jc w:val="both"/>
        <w:rPr>
          <w:rFonts w:ascii="Gill Sans MT" w:hAnsi="Gill Sans MT"/>
          <w:sz w:val="18"/>
          <w:szCs w:val="18"/>
        </w:rPr>
      </w:pPr>
      <w:r w:rsidRPr="00095DBE">
        <w:rPr>
          <w:rFonts w:ascii="Gill Sans MT" w:hAnsi="Gill Sans MT"/>
          <w:sz w:val="18"/>
          <w:szCs w:val="18"/>
        </w:rPr>
        <w:t>If you reside outside of Saxilby with Ingleby Parish an additional levy of 100% is added to all costs.</w:t>
      </w:r>
    </w:p>
    <w:p w14:paraId="6E67DF09" w14:textId="77777777" w:rsidR="006B6BFD" w:rsidRPr="00095DBE" w:rsidRDefault="006B6BFD" w:rsidP="00095DBE">
      <w:pPr>
        <w:numPr>
          <w:ilvl w:val="0"/>
          <w:numId w:val="3"/>
        </w:numPr>
        <w:jc w:val="both"/>
        <w:rPr>
          <w:rFonts w:ascii="Gill Sans MT" w:hAnsi="Gill Sans MT"/>
          <w:sz w:val="18"/>
          <w:szCs w:val="18"/>
        </w:rPr>
      </w:pPr>
      <w:r w:rsidRPr="00095DBE">
        <w:rPr>
          <w:rFonts w:ascii="Gill Sans MT" w:hAnsi="Gill Sans MT"/>
          <w:sz w:val="18"/>
          <w:szCs w:val="18"/>
        </w:rPr>
        <w:t>Where the Exclusive Rights of a grave or cremation plot is purchased, it gives the owner the right to determine future interments within the grave and to place a memorial upon the grave.</w:t>
      </w:r>
    </w:p>
    <w:p w14:paraId="21E44C5D" w14:textId="299F8EAC" w:rsidR="006B6BFD" w:rsidRPr="00095DBE" w:rsidRDefault="006B6BFD" w:rsidP="00095DBE">
      <w:pPr>
        <w:numPr>
          <w:ilvl w:val="0"/>
          <w:numId w:val="3"/>
        </w:numPr>
        <w:jc w:val="both"/>
        <w:rPr>
          <w:rFonts w:ascii="Gill Sans MT" w:hAnsi="Gill Sans MT"/>
          <w:sz w:val="18"/>
          <w:szCs w:val="18"/>
        </w:rPr>
      </w:pPr>
      <w:r w:rsidRPr="00095DBE">
        <w:rPr>
          <w:rFonts w:ascii="Gill Sans MT" w:hAnsi="Gill Sans MT"/>
          <w:sz w:val="18"/>
          <w:szCs w:val="18"/>
        </w:rPr>
        <w:t xml:space="preserve">At a later date, it is often the case that the owner of the Exclusive Rights is interred within that grave. </w:t>
      </w:r>
      <w:r w:rsidR="00506B70">
        <w:rPr>
          <w:rFonts w:ascii="Gill Sans MT" w:hAnsi="Gill Sans MT"/>
          <w:sz w:val="18"/>
          <w:szCs w:val="18"/>
        </w:rPr>
        <w:t>No further burials can be made in that grave unless the Exclusive Rights are formally transferred to another person, and assuming there is sufficient space.</w:t>
      </w:r>
    </w:p>
    <w:p w14:paraId="4E525B6F" w14:textId="7BBE5783" w:rsidR="006B6BFD" w:rsidRPr="00095DBE" w:rsidRDefault="006B6BFD" w:rsidP="00095DBE">
      <w:pPr>
        <w:numPr>
          <w:ilvl w:val="0"/>
          <w:numId w:val="3"/>
        </w:numPr>
        <w:jc w:val="both"/>
        <w:rPr>
          <w:rFonts w:ascii="Gill Sans MT" w:hAnsi="Gill Sans MT"/>
          <w:sz w:val="18"/>
          <w:szCs w:val="18"/>
        </w:rPr>
      </w:pPr>
      <w:r w:rsidRPr="00095DBE">
        <w:rPr>
          <w:rFonts w:ascii="Gill Sans MT" w:hAnsi="Gill Sans MT"/>
          <w:sz w:val="18"/>
          <w:szCs w:val="18"/>
        </w:rPr>
        <w:t xml:space="preserve">The Exclusive Rights can </w:t>
      </w:r>
      <w:r w:rsidR="00506B70">
        <w:rPr>
          <w:rFonts w:ascii="Gill Sans MT" w:hAnsi="Gill Sans MT"/>
          <w:sz w:val="18"/>
          <w:szCs w:val="18"/>
        </w:rPr>
        <w:t xml:space="preserve">only </w:t>
      </w:r>
      <w:r w:rsidRPr="00095DBE">
        <w:rPr>
          <w:rFonts w:ascii="Gill Sans MT" w:hAnsi="Gill Sans MT"/>
          <w:sz w:val="18"/>
          <w:szCs w:val="18"/>
        </w:rPr>
        <w:t xml:space="preserve">be </w:t>
      </w:r>
      <w:r w:rsidR="00506B70">
        <w:rPr>
          <w:rFonts w:ascii="Gill Sans MT" w:hAnsi="Gill Sans MT"/>
          <w:sz w:val="18"/>
          <w:szCs w:val="18"/>
        </w:rPr>
        <w:t xml:space="preserve">formally </w:t>
      </w:r>
      <w:r w:rsidRPr="00095DBE">
        <w:rPr>
          <w:rFonts w:ascii="Gill Sans MT" w:hAnsi="Gill Sans MT"/>
          <w:sz w:val="18"/>
          <w:szCs w:val="18"/>
        </w:rPr>
        <w:t>transferred to an</w:t>
      </w:r>
      <w:r w:rsidR="00506B70">
        <w:rPr>
          <w:rFonts w:ascii="Gill Sans MT" w:hAnsi="Gill Sans MT"/>
          <w:sz w:val="18"/>
          <w:szCs w:val="18"/>
        </w:rPr>
        <w:t>other</w:t>
      </w:r>
      <w:r w:rsidRPr="00095DBE">
        <w:rPr>
          <w:rFonts w:ascii="Gill Sans MT" w:hAnsi="Gill Sans MT"/>
          <w:sz w:val="18"/>
          <w:szCs w:val="18"/>
        </w:rPr>
        <w:t xml:space="preserve"> individual</w:t>
      </w:r>
      <w:r w:rsidR="00506B70">
        <w:rPr>
          <w:rFonts w:ascii="Gill Sans MT" w:hAnsi="Gill Sans MT"/>
          <w:sz w:val="18"/>
          <w:szCs w:val="18"/>
        </w:rPr>
        <w:t>, following a strict legal process.</w:t>
      </w:r>
    </w:p>
    <w:p w14:paraId="3F839C26" w14:textId="6888D214" w:rsidR="006B6BFD" w:rsidRDefault="00506B70" w:rsidP="00095DBE">
      <w:pPr>
        <w:numPr>
          <w:ilvl w:val="0"/>
          <w:numId w:val="3"/>
        </w:numPr>
        <w:jc w:val="both"/>
        <w:rPr>
          <w:rFonts w:ascii="Gill Sans MT" w:hAnsi="Gill Sans MT"/>
          <w:sz w:val="18"/>
          <w:szCs w:val="18"/>
        </w:rPr>
      </w:pPr>
      <w:r>
        <w:rPr>
          <w:rFonts w:ascii="Gill Sans MT" w:hAnsi="Gill Sans MT"/>
          <w:sz w:val="18"/>
          <w:szCs w:val="18"/>
        </w:rPr>
        <w:t>Please see the current Burial Ground Regulations for restrictions relating to memorials erected on graves.</w:t>
      </w:r>
    </w:p>
    <w:p w14:paraId="370A3C24" w14:textId="77777777" w:rsidR="006B6BFD" w:rsidRDefault="006B6BFD" w:rsidP="0080370E">
      <w:pPr>
        <w:jc w:val="both"/>
        <w:rPr>
          <w:rFonts w:ascii="Gill Sans MT" w:hAnsi="Gill Sans MT"/>
          <w:sz w:val="18"/>
          <w:szCs w:val="18"/>
        </w:rPr>
      </w:pPr>
    </w:p>
    <w:p w14:paraId="5F90E285" w14:textId="77777777" w:rsidR="00E11148" w:rsidRDefault="00E11148" w:rsidP="0080370E">
      <w:pPr>
        <w:jc w:val="both"/>
        <w:rPr>
          <w:rFonts w:ascii="Gill Sans MT" w:hAnsi="Gill Sans MT"/>
          <w:sz w:val="18"/>
          <w:szCs w:val="18"/>
        </w:rPr>
      </w:pPr>
    </w:p>
    <w:p w14:paraId="70FF0D6F" w14:textId="77777777" w:rsidR="00E11148" w:rsidRDefault="00E11148" w:rsidP="0080370E">
      <w:pPr>
        <w:jc w:val="both"/>
        <w:rPr>
          <w:rFonts w:ascii="Gill Sans MT" w:hAnsi="Gill Sans MT"/>
          <w:sz w:val="18"/>
          <w:szCs w:val="18"/>
        </w:rPr>
      </w:pPr>
    </w:p>
    <w:p w14:paraId="10EB1151" w14:textId="6E934EE7" w:rsidR="00E11148" w:rsidRDefault="00E11148" w:rsidP="00E11148">
      <w:pPr>
        <w:ind w:left="1778"/>
        <w:jc w:val="both"/>
        <w:rPr>
          <w:rFonts w:ascii="Gill Sans MT" w:hAnsi="Gill Sans MT"/>
          <w:sz w:val="18"/>
          <w:szCs w:val="18"/>
        </w:rPr>
      </w:pPr>
      <w:r>
        <w:rPr>
          <w:rFonts w:ascii="Gill Sans MT" w:hAnsi="Gill Sans MT"/>
          <w:sz w:val="18"/>
          <w:szCs w:val="18"/>
        </w:rPr>
        <w:t>Please send bacs payment to:</w:t>
      </w:r>
    </w:p>
    <w:p w14:paraId="4E279C6E" w14:textId="597682DE" w:rsidR="00E11148" w:rsidRDefault="00E11148" w:rsidP="00E11148">
      <w:pPr>
        <w:ind w:left="1778"/>
        <w:jc w:val="both"/>
        <w:rPr>
          <w:rFonts w:ascii="Gill Sans MT" w:hAnsi="Gill Sans MT"/>
          <w:sz w:val="18"/>
          <w:szCs w:val="18"/>
        </w:rPr>
      </w:pPr>
      <w:r>
        <w:rPr>
          <w:rFonts w:ascii="Gill Sans MT" w:hAnsi="Gill Sans MT"/>
          <w:sz w:val="18"/>
          <w:szCs w:val="18"/>
        </w:rPr>
        <w:t xml:space="preserve">Saxilby with Ingleby parish Council </w:t>
      </w:r>
    </w:p>
    <w:p w14:paraId="0F8DEBBD" w14:textId="1B287797" w:rsidR="00E11148" w:rsidRDefault="00E11148" w:rsidP="00E11148">
      <w:pPr>
        <w:ind w:left="1778"/>
        <w:jc w:val="both"/>
        <w:rPr>
          <w:rFonts w:ascii="Gill Sans MT" w:hAnsi="Gill Sans MT"/>
          <w:sz w:val="18"/>
          <w:szCs w:val="18"/>
        </w:rPr>
      </w:pPr>
      <w:r>
        <w:rPr>
          <w:rFonts w:ascii="Gill Sans MT" w:hAnsi="Gill Sans MT"/>
          <w:sz w:val="18"/>
          <w:szCs w:val="18"/>
        </w:rPr>
        <w:t xml:space="preserve">Account no: </w:t>
      </w:r>
      <w:r w:rsidR="00580326">
        <w:rPr>
          <w:rFonts w:ascii="Gill Sans MT" w:hAnsi="Gill Sans MT"/>
          <w:sz w:val="18"/>
          <w:szCs w:val="18"/>
        </w:rPr>
        <w:t>65341416</w:t>
      </w:r>
      <w:r w:rsidR="00580326">
        <w:rPr>
          <w:rFonts w:ascii="Gill Sans MT" w:hAnsi="Gill Sans MT"/>
          <w:sz w:val="18"/>
          <w:szCs w:val="18"/>
        </w:rPr>
        <w:tab/>
        <w:t>Sort Code: 08-92-99</w:t>
      </w:r>
    </w:p>
    <w:p w14:paraId="2B3DBE2B" w14:textId="7C55AADA" w:rsidR="00BC348D" w:rsidRDefault="00BC348D" w:rsidP="00E11148">
      <w:pPr>
        <w:ind w:left="1778"/>
        <w:jc w:val="both"/>
        <w:rPr>
          <w:rFonts w:ascii="Gill Sans MT" w:hAnsi="Gill Sans MT"/>
          <w:sz w:val="18"/>
          <w:szCs w:val="18"/>
        </w:rPr>
      </w:pPr>
      <w:r>
        <w:rPr>
          <w:rFonts w:ascii="Gill Sans MT" w:hAnsi="Gill Sans MT"/>
          <w:sz w:val="18"/>
          <w:szCs w:val="18"/>
        </w:rPr>
        <w:t>Please use Surname as the reference</w:t>
      </w:r>
      <w:r w:rsidR="007B6829">
        <w:rPr>
          <w:rFonts w:ascii="Gill Sans MT" w:hAnsi="Gill Sans MT"/>
          <w:sz w:val="18"/>
          <w:szCs w:val="18"/>
        </w:rPr>
        <w:t xml:space="preserve"> or invoice number if known.</w:t>
      </w:r>
    </w:p>
    <w:sectPr w:rsidR="00BC348D" w:rsidSect="00DD6546">
      <w:footerReference w:type="default" r:id="rId11"/>
      <w:pgSz w:w="11906" w:h="16838"/>
      <w:pgMar w:top="22" w:right="1440" w:bottom="0" w:left="0" w:header="0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98CEFA" w14:textId="77777777" w:rsidR="00A31826" w:rsidRDefault="00A31826" w:rsidP="00516131">
      <w:r>
        <w:separator/>
      </w:r>
    </w:p>
  </w:endnote>
  <w:endnote w:type="continuationSeparator" w:id="0">
    <w:p w14:paraId="412375A7" w14:textId="77777777" w:rsidR="00A31826" w:rsidRDefault="00A31826" w:rsidP="00516131">
      <w:r>
        <w:continuationSeparator/>
      </w:r>
    </w:p>
  </w:endnote>
  <w:endnote w:type="continuationNotice" w:id="1">
    <w:p w14:paraId="35298097" w14:textId="77777777" w:rsidR="00A31826" w:rsidRDefault="00A318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D8E7D" w14:textId="79585A6A" w:rsidR="006B6BFD" w:rsidRPr="0080370E" w:rsidRDefault="006B6BFD" w:rsidP="0080370E">
    <w:pPr>
      <w:pStyle w:val="Footer"/>
      <w:jc w:val="right"/>
      <w:rPr>
        <w:rFonts w:ascii="Gill Sans MT" w:hAnsi="Gill Sans MT"/>
        <w:sz w:val="12"/>
        <w:szCs w:val="12"/>
      </w:rPr>
    </w:pPr>
    <w:r w:rsidRPr="0080370E">
      <w:rPr>
        <w:rFonts w:ascii="Gill Sans MT" w:hAnsi="Gill Sans MT"/>
        <w:sz w:val="12"/>
        <w:szCs w:val="12"/>
      </w:rPr>
      <w:t>V</w:t>
    </w:r>
    <w:r w:rsidR="00506B70">
      <w:rPr>
        <w:rFonts w:ascii="Gill Sans MT" w:hAnsi="Gill Sans MT"/>
        <w:sz w:val="12"/>
        <w:szCs w:val="12"/>
      </w:rPr>
      <w:t>2</w:t>
    </w:r>
    <w:r w:rsidRPr="0080370E">
      <w:rPr>
        <w:rFonts w:ascii="Gill Sans MT" w:hAnsi="Gill Sans MT"/>
        <w:sz w:val="12"/>
        <w:szCs w:val="12"/>
      </w:rPr>
      <w:t xml:space="preserve"> </w:t>
    </w:r>
    <w:r w:rsidRPr="0080370E">
      <w:rPr>
        <w:rFonts w:ascii="Gill Sans MT" w:hAnsi="Gill Sans MT"/>
        <w:sz w:val="12"/>
        <w:szCs w:val="12"/>
      </w:rPr>
      <w:fldChar w:fldCharType="begin"/>
    </w:r>
    <w:r w:rsidRPr="0080370E">
      <w:rPr>
        <w:rFonts w:ascii="Gill Sans MT" w:hAnsi="Gill Sans MT"/>
        <w:sz w:val="12"/>
        <w:szCs w:val="12"/>
      </w:rPr>
      <w:instrText xml:space="preserve"> DATE \@ "dd/MM/yyyy" </w:instrText>
    </w:r>
    <w:r w:rsidRPr="0080370E">
      <w:rPr>
        <w:rFonts w:ascii="Gill Sans MT" w:hAnsi="Gill Sans MT"/>
        <w:sz w:val="12"/>
        <w:szCs w:val="12"/>
      </w:rPr>
      <w:fldChar w:fldCharType="separate"/>
    </w:r>
    <w:r w:rsidR="005F6331">
      <w:rPr>
        <w:rFonts w:ascii="Gill Sans MT" w:hAnsi="Gill Sans MT"/>
        <w:noProof/>
        <w:sz w:val="12"/>
        <w:szCs w:val="12"/>
      </w:rPr>
      <w:t>09/07/2024</w:t>
    </w:r>
    <w:r w:rsidRPr="0080370E">
      <w:rPr>
        <w:rFonts w:ascii="Gill Sans MT" w:hAnsi="Gill Sans MT"/>
        <w:sz w:val="12"/>
        <w:szCs w:val="12"/>
      </w:rPr>
      <w:fldChar w:fldCharType="end"/>
    </w:r>
  </w:p>
  <w:p w14:paraId="5DD0227B" w14:textId="77777777" w:rsidR="006B6BFD" w:rsidRDefault="006B6BFD" w:rsidP="0080370E">
    <w:pPr>
      <w:ind w:left="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6080FD" w14:textId="77777777" w:rsidR="00A31826" w:rsidRDefault="00A31826" w:rsidP="00516131">
      <w:r>
        <w:separator/>
      </w:r>
    </w:p>
  </w:footnote>
  <w:footnote w:type="continuationSeparator" w:id="0">
    <w:p w14:paraId="1B5B9642" w14:textId="77777777" w:rsidR="00A31826" w:rsidRDefault="00A31826" w:rsidP="00516131">
      <w:r>
        <w:continuationSeparator/>
      </w:r>
    </w:p>
  </w:footnote>
  <w:footnote w:type="continuationNotice" w:id="1">
    <w:p w14:paraId="4FD6CFA4" w14:textId="77777777" w:rsidR="00A31826" w:rsidRDefault="00A3182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B28A1"/>
    <w:multiLevelType w:val="hybridMultilevel"/>
    <w:tmpl w:val="8F9827F2"/>
    <w:lvl w:ilvl="0" w:tplc="F00490B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B5C4C"/>
    <w:multiLevelType w:val="hybridMultilevel"/>
    <w:tmpl w:val="26A63042"/>
    <w:lvl w:ilvl="0" w:tplc="080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2" w15:restartNumberingAfterBreak="0">
    <w:nsid w:val="7AA55518"/>
    <w:multiLevelType w:val="hybridMultilevel"/>
    <w:tmpl w:val="A53C5F22"/>
    <w:lvl w:ilvl="0" w:tplc="040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 w16cid:durableId="816803806">
    <w:abstractNumId w:val="2"/>
  </w:num>
  <w:num w:numId="2" w16cid:durableId="1006129833">
    <w:abstractNumId w:val="0"/>
  </w:num>
  <w:num w:numId="3" w16cid:durableId="211118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oNotTrackMove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E4ED4"/>
    <w:rsid w:val="00016727"/>
    <w:rsid w:val="00057877"/>
    <w:rsid w:val="0006177E"/>
    <w:rsid w:val="000706AA"/>
    <w:rsid w:val="00084C3E"/>
    <w:rsid w:val="00084F63"/>
    <w:rsid w:val="00085E35"/>
    <w:rsid w:val="00095DBE"/>
    <w:rsid w:val="000B1525"/>
    <w:rsid w:val="00121BC2"/>
    <w:rsid w:val="00121F1D"/>
    <w:rsid w:val="001B5561"/>
    <w:rsid w:val="001C66AD"/>
    <w:rsid w:val="001E1960"/>
    <w:rsid w:val="001E47B6"/>
    <w:rsid w:val="00231D12"/>
    <w:rsid w:val="00254C36"/>
    <w:rsid w:val="00274C54"/>
    <w:rsid w:val="002E2EC1"/>
    <w:rsid w:val="0031055B"/>
    <w:rsid w:val="0033035B"/>
    <w:rsid w:val="00332D62"/>
    <w:rsid w:val="00361CB5"/>
    <w:rsid w:val="003911F2"/>
    <w:rsid w:val="00400835"/>
    <w:rsid w:val="004357E6"/>
    <w:rsid w:val="00465562"/>
    <w:rsid w:val="00466703"/>
    <w:rsid w:val="004A42FB"/>
    <w:rsid w:val="004D0A3C"/>
    <w:rsid w:val="004F1EB8"/>
    <w:rsid w:val="00506B70"/>
    <w:rsid w:val="00516131"/>
    <w:rsid w:val="00580326"/>
    <w:rsid w:val="00583C89"/>
    <w:rsid w:val="005D31F4"/>
    <w:rsid w:val="005F6331"/>
    <w:rsid w:val="006533FA"/>
    <w:rsid w:val="00653531"/>
    <w:rsid w:val="00682716"/>
    <w:rsid w:val="006904F1"/>
    <w:rsid w:val="0069495F"/>
    <w:rsid w:val="006B6BFD"/>
    <w:rsid w:val="006F161A"/>
    <w:rsid w:val="007077A4"/>
    <w:rsid w:val="00725EE3"/>
    <w:rsid w:val="00726582"/>
    <w:rsid w:val="007B6829"/>
    <w:rsid w:val="007E01A9"/>
    <w:rsid w:val="0080370E"/>
    <w:rsid w:val="008054CA"/>
    <w:rsid w:val="008C33A5"/>
    <w:rsid w:val="008C68CB"/>
    <w:rsid w:val="009506C0"/>
    <w:rsid w:val="00960A85"/>
    <w:rsid w:val="009A5901"/>
    <w:rsid w:val="009C2252"/>
    <w:rsid w:val="009C705F"/>
    <w:rsid w:val="00A31826"/>
    <w:rsid w:val="00A4487B"/>
    <w:rsid w:val="00A46611"/>
    <w:rsid w:val="00B3299A"/>
    <w:rsid w:val="00B43AD5"/>
    <w:rsid w:val="00B52EE8"/>
    <w:rsid w:val="00B54273"/>
    <w:rsid w:val="00B664B6"/>
    <w:rsid w:val="00B704AC"/>
    <w:rsid w:val="00B828B5"/>
    <w:rsid w:val="00BA2686"/>
    <w:rsid w:val="00BC348D"/>
    <w:rsid w:val="00BE0D5F"/>
    <w:rsid w:val="00BF3389"/>
    <w:rsid w:val="00BF382E"/>
    <w:rsid w:val="00C05927"/>
    <w:rsid w:val="00C754ED"/>
    <w:rsid w:val="00C87425"/>
    <w:rsid w:val="00CE5386"/>
    <w:rsid w:val="00D314C6"/>
    <w:rsid w:val="00D42FD7"/>
    <w:rsid w:val="00D46740"/>
    <w:rsid w:val="00D71D2A"/>
    <w:rsid w:val="00D91E0B"/>
    <w:rsid w:val="00DB0F5B"/>
    <w:rsid w:val="00DB0F6B"/>
    <w:rsid w:val="00DD1084"/>
    <w:rsid w:val="00DD6546"/>
    <w:rsid w:val="00E11148"/>
    <w:rsid w:val="00E30A17"/>
    <w:rsid w:val="00E35AE6"/>
    <w:rsid w:val="00EC26BE"/>
    <w:rsid w:val="00ED4EDA"/>
    <w:rsid w:val="00F41AEF"/>
    <w:rsid w:val="00F57C5F"/>
    <w:rsid w:val="00F81E6D"/>
    <w:rsid w:val="00F97FAD"/>
    <w:rsid w:val="00FA0ED4"/>
    <w:rsid w:val="00FE4ED4"/>
    <w:rsid w:val="00FF1D5D"/>
    <w:rsid w:val="00FF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hapeDefaults>
    <o:shapedefaults v:ext="edit" spidmax="1035"/>
    <o:shapelayout v:ext="edit">
      <o:idmap v:ext="edit" data="1"/>
    </o:shapelayout>
  </w:shapeDefaults>
  <w:decimalSymbol w:val="."/>
  <w:listSeparator w:val=","/>
  <w14:docId w14:val="70D5542C"/>
  <w15:docId w15:val="{E2A938BE-5841-43B9-B382-BF8AD9D52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4CA"/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8054CA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054CA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styleId="Strong">
    <w:name w:val="Strong"/>
    <w:uiPriority w:val="99"/>
    <w:qFormat/>
    <w:rsid w:val="008054CA"/>
    <w:rPr>
      <w:rFonts w:cs="Times New Roman"/>
      <w:b/>
      <w:bCs/>
    </w:rPr>
  </w:style>
  <w:style w:type="paragraph" w:styleId="NoSpacing">
    <w:name w:val="No Spacing"/>
    <w:uiPriority w:val="99"/>
    <w:qFormat/>
    <w:rsid w:val="008054CA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51613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semiHidden/>
    <w:locked/>
    <w:rsid w:val="00516131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1613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locked/>
    <w:rsid w:val="0051613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161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1613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D6546"/>
    <w:rPr>
      <w:rFonts w:cs="Times New Roman"/>
      <w:color w:val="0000FF"/>
      <w:u w:val="single"/>
    </w:rPr>
  </w:style>
  <w:style w:type="character" w:styleId="PageNumber">
    <w:name w:val="page number"/>
    <w:uiPriority w:val="99"/>
    <w:rsid w:val="00ED4ED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045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5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5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45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45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45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45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52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452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45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45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5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45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45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45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453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5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45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453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45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530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45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530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45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530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45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530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VENT\AppData\Roaming\Microsoft\Templates\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46EE34FCCA3D419F78902AA5F1A70F" ma:contentTypeVersion="18" ma:contentTypeDescription="Create a new document." ma:contentTypeScope="" ma:versionID="327ae179ffda598163878f525ae466e6">
  <xsd:schema xmlns:xsd="http://www.w3.org/2001/XMLSchema" xmlns:xs="http://www.w3.org/2001/XMLSchema" xmlns:p="http://schemas.microsoft.com/office/2006/metadata/properties" xmlns:ns2="a43410e6-35a1-4351-a940-33e45c1f74a6" xmlns:ns3="6a8cfbb9-3c71-464a-b11d-7048d50cec72" targetNamespace="http://schemas.microsoft.com/office/2006/metadata/properties" ma:root="true" ma:fieldsID="e8a85cfb8f2747b6b024e88580b77580" ns2:_="" ns3:_="">
    <xsd:import namespace="a43410e6-35a1-4351-a940-33e45c1f74a6"/>
    <xsd:import namespace="6a8cfbb9-3c71-464a-b11d-7048d50cec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410e6-35a1-4351-a940-33e45c1f74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4362389-8d23-498e-8db7-7b15b4bb67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cfbb9-3c71-464a-b11d-7048d50cec7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42f6dec-7637-45fe-884f-2d2a71aea23a}" ma:internalName="TaxCatchAll" ma:showField="CatchAllData" ma:web="6a8cfbb9-3c71-464a-b11d-7048d50cec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8cfbb9-3c71-464a-b11d-7048d50cec72" xsi:nil="true"/>
    <lcf76f155ced4ddcb4097134ff3c332f xmlns="a43410e6-35a1-4351-a940-33e45c1f74a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5B0A98-7D5C-4E1C-ADD3-EB9ADE4AD988}"/>
</file>

<file path=customXml/itemProps2.xml><?xml version="1.0" encoding="utf-8"?>
<ds:datastoreItem xmlns:ds="http://schemas.openxmlformats.org/officeDocument/2006/customXml" ds:itemID="{0580C7AB-AE7B-4408-88CE-5D5DDEC82D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3F515-B5AC-443A-812F-6B65A663F327}">
  <ds:schemaRefs>
    <ds:schemaRef ds:uri="http://schemas.microsoft.com/office/2006/metadata/properties"/>
    <ds:schemaRef ds:uri="http://schemas.microsoft.com/office/infopath/2007/PartnerControls"/>
    <ds:schemaRef ds:uri="6a8cfbb9-3c71-464a-b11d-7048d50cec72"/>
    <ds:schemaRef ds:uri="a43410e6-35a1-4351-a940-33e45c1f74a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</Template>
  <TotalTime>12</TotalTime>
  <Pages>2</Pages>
  <Words>349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Harrington</dc:creator>
  <cp:keywords/>
  <dc:description/>
  <cp:lastModifiedBy>Zarina Belk</cp:lastModifiedBy>
  <cp:revision>25</cp:revision>
  <cp:lastPrinted>2023-06-29T12:30:00Z</cp:lastPrinted>
  <dcterms:created xsi:type="dcterms:W3CDTF">2020-03-20T14:13:00Z</dcterms:created>
  <dcterms:modified xsi:type="dcterms:W3CDTF">2024-07-09T08:28:00Z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0x0101005646EE34FCCA3D419F78902AA5F1A70F</vt:lpwstr>
  </property>
  <property fmtid="{D5CDD505-2E9C-101B-9397-08002B2CF9AE}" pid="3" name="MediaServiceImageTags">
    <vt:lpwstr/>
  </property>
</Properties>
</file>